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A4141" w14:textId="77777777" w:rsidR="001751A6" w:rsidRDefault="001751A6" w:rsidP="007370B0">
      <w:pPr>
        <w:ind w:left="1440"/>
      </w:pPr>
    </w:p>
    <w:p w14:paraId="45FB097B" w14:textId="77777777" w:rsidR="00777E4D" w:rsidRDefault="00777E4D" w:rsidP="007370B0">
      <w:pPr>
        <w:ind w:left="1440"/>
      </w:pPr>
    </w:p>
    <w:p w14:paraId="095EF27D" w14:textId="59C79082" w:rsidR="007370B0" w:rsidRDefault="007370B0" w:rsidP="007370B0">
      <w:pPr>
        <w:ind w:left="1440"/>
      </w:pPr>
      <w:r w:rsidRPr="00EC37F4">
        <w:t xml:space="preserve">Mr. </w:t>
      </w:r>
      <w:r w:rsidR="00D04838">
        <w:t>David Spencer</w:t>
      </w:r>
    </w:p>
    <w:p w14:paraId="1A8961F4" w14:textId="77777777" w:rsidR="007370B0" w:rsidRDefault="007370B0" w:rsidP="007370B0">
      <w:pPr>
        <w:ind w:left="1440"/>
        <w:rPr>
          <w:i/>
          <w:iCs/>
          <w:sz w:val="14"/>
        </w:rPr>
      </w:pPr>
      <w:r w:rsidRPr="00EC37F4">
        <w:t>Nominating Committee Chairman</w:t>
      </w:r>
    </w:p>
    <w:p w14:paraId="237F9E7E" w14:textId="67A1D99B" w:rsidR="007370B0" w:rsidRPr="00182A9C" w:rsidRDefault="007370B0" w:rsidP="007370B0">
      <w:pPr>
        <w:ind w:left="1440"/>
        <w:rPr>
          <w:i/>
          <w:iCs/>
          <w:sz w:val="14"/>
        </w:rPr>
      </w:pPr>
      <w:r>
        <w:t xml:space="preserve">c/o </w:t>
      </w:r>
      <w:r w:rsidR="00D04838">
        <w:t>John Belcik</w:t>
      </w:r>
      <w:r>
        <w:t xml:space="preserve"> CEO</w:t>
      </w:r>
    </w:p>
    <w:p w14:paraId="71EFFADF" w14:textId="77777777" w:rsidR="007370B0" w:rsidRDefault="007370B0" w:rsidP="007370B0">
      <w:pPr>
        <w:jc w:val="both"/>
      </w:pPr>
      <w:r>
        <w:t>International Code Council</w:t>
      </w:r>
    </w:p>
    <w:p w14:paraId="1E783892" w14:textId="77777777" w:rsidR="007370B0" w:rsidRDefault="007370B0" w:rsidP="007370B0">
      <w:pPr>
        <w:jc w:val="both"/>
      </w:pPr>
      <w:r>
        <w:t>900 Montclair Road</w:t>
      </w:r>
    </w:p>
    <w:p w14:paraId="051F00C0" w14:textId="77777777" w:rsidR="007370B0" w:rsidRDefault="007370B0" w:rsidP="007370B0">
      <w:pPr>
        <w:jc w:val="both"/>
      </w:pPr>
      <w:r>
        <w:t>Birmingham, AL 35213</w:t>
      </w:r>
    </w:p>
    <w:p w14:paraId="116C72B6" w14:textId="77777777" w:rsidR="007370B0" w:rsidRDefault="007370B0" w:rsidP="007370B0">
      <w:pPr>
        <w:jc w:val="both"/>
      </w:pPr>
    </w:p>
    <w:p w14:paraId="087962FF" w14:textId="77777777" w:rsidR="007370B0" w:rsidRDefault="007370B0" w:rsidP="007370B0">
      <w:pPr>
        <w:jc w:val="both"/>
      </w:pPr>
    </w:p>
    <w:p w14:paraId="33D790ED" w14:textId="6980CC3F" w:rsidR="007370B0" w:rsidRDefault="00C8769F" w:rsidP="007370B0">
      <w:pPr>
        <w:jc w:val="both"/>
      </w:pPr>
      <w:r>
        <w:t>August 20, 2026</w:t>
      </w:r>
    </w:p>
    <w:p w14:paraId="72406BF2" w14:textId="77777777" w:rsidR="007370B0" w:rsidRDefault="007370B0" w:rsidP="007370B0"/>
    <w:p w14:paraId="2C7A0AD7" w14:textId="77777777" w:rsidR="007370B0" w:rsidRDefault="007370B0" w:rsidP="007370B0"/>
    <w:p w14:paraId="16B6D8D5" w14:textId="77777777" w:rsidR="00777E4D" w:rsidRDefault="00777E4D" w:rsidP="007370B0"/>
    <w:p w14:paraId="60FEB18C" w14:textId="17E3BEBF" w:rsidR="007370B0" w:rsidRDefault="007370B0" w:rsidP="007370B0">
      <w:r>
        <w:t xml:space="preserve">Mr. </w:t>
      </w:r>
      <w:r w:rsidR="00C8769F">
        <w:t>Spencer</w:t>
      </w:r>
      <w:r>
        <w:t xml:space="preserve"> and Members of The Nominating Committee;</w:t>
      </w:r>
    </w:p>
    <w:p w14:paraId="25EE20BA" w14:textId="77777777" w:rsidR="007370B0" w:rsidRDefault="007370B0" w:rsidP="007370B0"/>
    <w:p w14:paraId="3B6A4362" w14:textId="4E7132EB" w:rsidR="007370B0" w:rsidRDefault="007370B0" w:rsidP="00BE4F37">
      <w:pPr>
        <w:jc w:val="both"/>
      </w:pPr>
      <w:r>
        <w:t xml:space="preserve">On behalf of Maine Fire Chiefs Association, a Chapter of the ICC, I am writing in support of </w:t>
      </w:r>
      <w:r w:rsidR="00886290">
        <w:t xml:space="preserve">Mr. </w:t>
      </w:r>
      <w:r>
        <w:t xml:space="preserve">Benjamin </w:t>
      </w:r>
      <w:proofErr w:type="spellStart"/>
      <w:r>
        <w:t>Breadmore</w:t>
      </w:r>
      <w:proofErr w:type="spellEnd"/>
      <w:r>
        <w:t xml:space="preserve"> fo</w:t>
      </w:r>
      <w:r w:rsidR="00BA2B46">
        <w:t xml:space="preserve">r </w:t>
      </w:r>
      <w:r>
        <w:t xml:space="preserve">election to the </w:t>
      </w:r>
      <w:r w:rsidR="009F41BC">
        <w:t>position of ICC Secretary/Treasurer</w:t>
      </w:r>
      <w:r>
        <w:t xml:space="preserve">. </w:t>
      </w:r>
    </w:p>
    <w:p w14:paraId="76A7C8D6" w14:textId="77777777" w:rsidR="007370B0" w:rsidRDefault="007370B0" w:rsidP="00BE4F37">
      <w:pPr>
        <w:jc w:val="both"/>
      </w:pPr>
    </w:p>
    <w:p w14:paraId="2FAD6A9C" w14:textId="18955FD5" w:rsidR="007370B0" w:rsidRDefault="007370B0" w:rsidP="00BE4F37">
      <w:pPr>
        <w:jc w:val="both"/>
      </w:pPr>
      <w:r>
        <w:t xml:space="preserve">Our organization and our Chapter interact with The Maine Building Officials &amp; Inspectors Association on a regular basis. Mr. </w:t>
      </w:r>
      <w:proofErr w:type="spellStart"/>
      <w:r>
        <w:t>Breadmore</w:t>
      </w:r>
      <w:proofErr w:type="spellEnd"/>
      <w:r>
        <w:t xml:space="preserve"> has always been a part of those interactions. We find him to be knowledgeable, responsive and enthusiastic.</w:t>
      </w:r>
      <w:r w:rsidR="00AC6E01">
        <w:t xml:space="preserve"> </w:t>
      </w:r>
      <w:r>
        <w:t xml:space="preserve">Mr. </w:t>
      </w:r>
      <w:proofErr w:type="spellStart"/>
      <w:r>
        <w:t>Breadmore</w:t>
      </w:r>
      <w:proofErr w:type="spellEnd"/>
      <w:r>
        <w:t xml:space="preserve"> has always emanated energy and enthusiasm that embraces those around him. He demonstrates a passion for safety and the code process. He is an active participant in the code process on all levels</w:t>
      </w:r>
      <w:r w:rsidR="002637A4">
        <w:t xml:space="preserve"> which is demonstrated through his</w:t>
      </w:r>
      <w:r w:rsidR="00007D0C">
        <w:t xml:space="preserve"> </w:t>
      </w:r>
      <w:r w:rsidR="002637A4">
        <w:t xml:space="preserve">participation </w:t>
      </w:r>
      <w:r w:rsidR="00FF1340">
        <w:t xml:space="preserve">on the ICC Board and numerous </w:t>
      </w:r>
      <w:r w:rsidR="00007D0C">
        <w:t>committees.</w:t>
      </w:r>
      <w:r w:rsidR="008F7E05">
        <w:t xml:space="preserve"> He does not only bring his code background</w:t>
      </w:r>
      <w:r w:rsidR="00627FD9">
        <w:t xml:space="preserve">, </w:t>
      </w:r>
      <w:r w:rsidR="006048E3">
        <w:t xml:space="preserve">and </w:t>
      </w:r>
      <w:r w:rsidR="00627FD9">
        <w:t>ICC participation to the table but also his experience as a Town Manager</w:t>
      </w:r>
      <w:r w:rsidR="00093FC1">
        <w:t xml:space="preserve">. That experience </w:t>
      </w:r>
      <w:r w:rsidR="003365AE">
        <w:t>will</w:t>
      </w:r>
      <w:r w:rsidR="006366CB">
        <w:t xml:space="preserve"> enhance</w:t>
      </w:r>
      <w:r w:rsidR="003365AE">
        <w:t xml:space="preserve"> </w:t>
      </w:r>
      <w:r w:rsidR="00644CB7">
        <w:t>his</w:t>
      </w:r>
      <w:r w:rsidR="008505B4">
        <w:t xml:space="preserve"> performance and contributions to the organization in his new pos</w:t>
      </w:r>
      <w:r w:rsidR="005D2615">
        <w:t>ition of Secretary/Treasurer.</w:t>
      </w:r>
      <w:r w:rsidR="006366CB">
        <w:t xml:space="preserve"> </w:t>
      </w:r>
    </w:p>
    <w:p w14:paraId="2ADFB64B" w14:textId="77777777" w:rsidR="007370B0" w:rsidRDefault="007370B0" w:rsidP="00BE4F37">
      <w:pPr>
        <w:jc w:val="both"/>
      </w:pPr>
    </w:p>
    <w:p w14:paraId="636129FE" w14:textId="3AE0A3DD" w:rsidR="007370B0" w:rsidRDefault="007370B0" w:rsidP="00BE4F37">
      <w:pPr>
        <w:jc w:val="both"/>
      </w:pPr>
      <w:r>
        <w:t xml:space="preserve">We sincerely feel that Mr. </w:t>
      </w:r>
      <w:proofErr w:type="spellStart"/>
      <w:r>
        <w:t>Breadmore</w:t>
      </w:r>
      <w:proofErr w:type="spellEnd"/>
      <w:r>
        <w:t xml:space="preserve"> </w:t>
      </w:r>
      <w:r w:rsidR="00A8050F">
        <w:t>has been and will continue to</w:t>
      </w:r>
      <w:r>
        <w:t xml:space="preserve"> be </w:t>
      </w:r>
      <w:proofErr w:type="gramStart"/>
      <w:r>
        <w:t>a</w:t>
      </w:r>
      <w:r w:rsidR="004D6E57">
        <w:t xml:space="preserve"> valuable</w:t>
      </w:r>
      <w:r>
        <w:t xml:space="preserve"> asset</w:t>
      </w:r>
      <w:proofErr w:type="gramEnd"/>
      <w:r>
        <w:t xml:space="preserve"> to </w:t>
      </w:r>
      <w:proofErr w:type="gramStart"/>
      <w:r>
        <w:t>The</w:t>
      </w:r>
      <w:proofErr w:type="gramEnd"/>
      <w:r>
        <w:t xml:space="preserve"> ICC. We ask that you give him strong consideration and your support!</w:t>
      </w:r>
    </w:p>
    <w:p w14:paraId="2194F1CE" w14:textId="77777777" w:rsidR="007370B0" w:rsidRDefault="007370B0" w:rsidP="007370B0"/>
    <w:p w14:paraId="6A0D4154" w14:textId="77777777" w:rsidR="007370B0" w:rsidRDefault="007370B0" w:rsidP="007370B0"/>
    <w:p w14:paraId="19901706" w14:textId="77777777" w:rsidR="007370B0" w:rsidRPr="00EC37F4" w:rsidRDefault="007370B0" w:rsidP="007370B0"/>
    <w:p w14:paraId="47CFFD0C" w14:textId="77777777" w:rsidR="007370B0" w:rsidRDefault="007370B0" w:rsidP="007370B0">
      <w:pPr>
        <w:rPr>
          <w:bCs/>
        </w:rPr>
      </w:pPr>
      <w:r>
        <w:rPr>
          <w:bCs/>
        </w:rPr>
        <w:t>Sincerely,</w:t>
      </w:r>
    </w:p>
    <w:p w14:paraId="2C3B5998" w14:textId="0B95C1FA" w:rsidR="007370B0" w:rsidRDefault="00A8050F" w:rsidP="007370B0">
      <w:pPr>
        <w:rPr>
          <w:bCs/>
        </w:rPr>
      </w:pPr>
      <w:r>
        <w:rPr>
          <w:bCs/>
        </w:rPr>
        <w:t>William St. Michel</w:t>
      </w:r>
    </w:p>
    <w:p w14:paraId="1825C330" w14:textId="2F2AE15A" w:rsidR="00A13E5C" w:rsidRDefault="00A13E5C" w:rsidP="007370B0">
      <w:pPr>
        <w:rPr>
          <w:bCs/>
        </w:rPr>
      </w:pPr>
      <w:r>
        <w:rPr>
          <w:bCs/>
        </w:rPr>
        <w:t>Executive Director</w:t>
      </w:r>
    </w:p>
    <w:p w14:paraId="6B49A8C0" w14:textId="2F7A1A0F" w:rsidR="00084707" w:rsidRPr="009D15E5" w:rsidRDefault="007370B0" w:rsidP="007370B0">
      <w:pPr>
        <w:spacing w:line="480" w:lineRule="auto"/>
      </w:pPr>
      <w:r>
        <w:rPr>
          <w:bCs/>
        </w:rPr>
        <w:t>Maine Fire Chiefs’ Association</w:t>
      </w:r>
      <w:r w:rsidR="00182A9C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C8F1DE3" wp14:editId="52FA3392">
                <wp:simplePos x="0" y="0"/>
                <wp:positionH relativeFrom="column">
                  <wp:posOffset>-410210</wp:posOffset>
                </wp:positionH>
                <wp:positionV relativeFrom="page">
                  <wp:posOffset>1234440</wp:posOffset>
                </wp:positionV>
                <wp:extent cx="1508760" cy="8860155"/>
                <wp:effectExtent l="0" t="0" r="0" b="0"/>
                <wp:wrapSquare wrapText="right"/>
                <wp:docPr id="31471239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760" cy="886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E6FD1" w14:textId="77777777" w:rsidR="00182A9C" w:rsidRDefault="00182A9C" w:rsidP="00182A9C">
                            <w:pPr>
                              <w:pStyle w:val="Heading5"/>
                              <w:ind w:left="0" w:firstLine="0"/>
                            </w:pPr>
                            <w:r>
                              <w:t>Officers</w:t>
                            </w:r>
                          </w:p>
                          <w:p w14:paraId="6DC4B0BD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President</w:t>
                            </w:r>
                          </w:p>
                          <w:p w14:paraId="20DE910F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William Gillespie</w:t>
                            </w:r>
                          </w:p>
                          <w:p w14:paraId="156FA207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Liberty Fire Department</w:t>
                            </w:r>
                          </w:p>
                          <w:p w14:paraId="1DFD8054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2130D622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1</w:t>
                            </w:r>
                            <w:r>
                              <w:rPr>
                                <w:i/>
                                <w:iCs/>
                                <w:sz w:val="1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i/>
                                <w:iCs/>
                                <w:sz w:val="14"/>
                              </w:rPr>
                              <w:t xml:space="preserve"> Vice President</w:t>
                            </w:r>
                          </w:p>
                          <w:p w14:paraId="4C1175C1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Matthew Bartlett</w:t>
                            </w:r>
                          </w:p>
                          <w:p w14:paraId="54DF53C4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Bar Harbor Fire Department</w:t>
                            </w:r>
                          </w:p>
                          <w:p w14:paraId="14945E6A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1AF6B2D8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2</w:t>
                            </w:r>
                            <w:r>
                              <w:rPr>
                                <w:i/>
                                <w:iCs/>
                                <w:sz w:val="14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i/>
                                <w:iCs/>
                                <w:sz w:val="14"/>
                              </w:rPr>
                              <w:t xml:space="preserve"> Vice President</w:t>
                            </w:r>
                          </w:p>
                          <w:p w14:paraId="126D6244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Michael Robitaille</w:t>
                            </w:r>
                          </w:p>
                          <w:p w14:paraId="095F877A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Yarmouth Fire Department</w:t>
                            </w:r>
                          </w:p>
                          <w:p w14:paraId="4E318EC9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2"/>
                              </w:rPr>
                            </w:pPr>
                          </w:p>
                          <w:p w14:paraId="5E3F886A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Sgt. at Arms</w:t>
                            </w:r>
                          </w:p>
                          <w:p w14:paraId="6898E948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Brent Libby</w:t>
                            </w:r>
                          </w:p>
                          <w:p w14:paraId="4D3A701C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Windham Fire Department</w:t>
                            </w:r>
                          </w:p>
                          <w:p w14:paraId="48B7F475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542A1A93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Correspondence Secretary</w:t>
                            </w:r>
                          </w:p>
                          <w:p w14:paraId="74A8264F" w14:textId="1E369B20" w:rsidR="00D52FC8" w:rsidRPr="00D52FC8" w:rsidRDefault="00D52FC8" w:rsidP="00D52FC8">
                            <w:pPr>
                              <w:pStyle w:val="Heading1"/>
                            </w:pPr>
                            <w:r>
                              <w:t>Chief Bob Chase</w:t>
                            </w:r>
                          </w:p>
                          <w:p w14:paraId="24F8B225" w14:textId="12B25629" w:rsidR="00182A9C" w:rsidRPr="00D52FC8" w:rsidRDefault="00D52FC8" w:rsidP="00182A9C">
                            <w:pP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D52FC8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Auburn Fire Department</w:t>
                            </w:r>
                          </w:p>
                          <w:p w14:paraId="7ABEA5E6" w14:textId="77777777" w:rsidR="00D52FC8" w:rsidRDefault="00D52FC8" w:rsidP="00182A9C">
                            <w:pPr>
                              <w:rPr>
                                <w:i/>
                                <w:iCs/>
                                <w:sz w:val="12"/>
                              </w:rPr>
                            </w:pPr>
                          </w:p>
                          <w:p w14:paraId="73D6EA0A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Treasurer</w:t>
                            </w:r>
                          </w:p>
                          <w:p w14:paraId="16DD6F1B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Kenneth Brillant</w:t>
                            </w:r>
                          </w:p>
                          <w:p w14:paraId="47FC20D2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Brunswick Fire Department</w:t>
                            </w:r>
                          </w:p>
                          <w:p w14:paraId="2E83F31B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2"/>
                              </w:rPr>
                            </w:pPr>
                          </w:p>
                          <w:p w14:paraId="17120BFB" w14:textId="77777777" w:rsidR="00182A9C" w:rsidRPr="008369B6" w:rsidRDefault="00182A9C" w:rsidP="00182A9C">
                            <w:pPr>
                              <w:pStyle w:val="Heading1"/>
                              <w:rPr>
                                <w:rFonts w:ascii="Arial" w:hAnsi="Arial" w:cs="Arial"/>
                                <w:i w:val="0"/>
                                <w:iCs w:val="0"/>
                                <w:color w:val="FF0000"/>
                                <w:sz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i w:val="0"/>
                                <w:iCs w:val="0"/>
                                <w:color w:val="FF0000"/>
                                <w:sz w:val="16"/>
                                <w:u w:val="single"/>
                              </w:rPr>
                              <w:t>Board of Directors (1-yr.)</w:t>
                            </w:r>
                          </w:p>
                          <w:p w14:paraId="36174A91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Paul Smeltzer</w:t>
                            </w:r>
                          </w:p>
                          <w:p w14:paraId="3694789D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Lincoln County</w:t>
                            </w:r>
                          </w:p>
                          <w:p w14:paraId="78E3F400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5C14A374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Chief Peter Metcalf</w:t>
                            </w:r>
                          </w:p>
                          <w:p w14:paraId="1ECF71EF" w14:textId="77777777" w:rsidR="00D52FC8" w:rsidRPr="003C13D7" w:rsidRDefault="00D52FC8" w:rsidP="00D52FC8">
                            <w:pPr>
                              <w:pStyle w:val="Heading1"/>
                            </w:pPr>
                            <w:r>
                              <w:t>Penobscot County</w:t>
                            </w:r>
                          </w:p>
                          <w:p w14:paraId="17529AAB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5704587A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Bernard Williams</w:t>
                            </w:r>
                          </w:p>
                          <w:p w14:paraId="5CC32FAA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Somerset County</w:t>
                            </w:r>
                          </w:p>
                          <w:p w14:paraId="47086373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27DC12B0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Patrick Richards</w:t>
                            </w:r>
                          </w:p>
                          <w:p w14:paraId="40C5B098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Waldo County</w:t>
                            </w:r>
                          </w:p>
                          <w:p w14:paraId="7B149C12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60B44B1C" w14:textId="77777777" w:rsidR="00D52FC8" w:rsidRDefault="00D52FC8" w:rsidP="00D52FC8">
                            <w:pPr>
                              <w:ind w:right="-78"/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William Lee</w:t>
                            </w:r>
                          </w:p>
                          <w:p w14:paraId="7FB252A6" w14:textId="77777777" w:rsidR="00D52FC8" w:rsidRPr="00182A9C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Washington County</w:t>
                            </w:r>
                          </w:p>
                          <w:p w14:paraId="0C913595" w14:textId="77777777" w:rsidR="00182A9C" w:rsidRPr="00BB61EE" w:rsidRDefault="00182A9C" w:rsidP="00182A9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6235D44" w14:textId="3B2DA4DD" w:rsidR="00182A9C" w:rsidRPr="00182A9C" w:rsidRDefault="00182A9C" w:rsidP="00182A9C">
                            <w:pPr>
                              <w:pStyle w:val="Heading3"/>
                              <w:ind w:firstLine="0"/>
                              <w:rPr>
                                <w:rFonts w:ascii="Arial" w:hAnsi="Arial" w:cs="Arial"/>
                                <w:i w:val="0"/>
                                <w:iCs w:val="0"/>
                                <w:sz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i w:val="0"/>
                                <w:iCs w:val="0"/>
                                <w:sz w:val="16"/>
                                <w:u w:val="single"/>
                              </w:rPr>
                              <w:t>Board of Directors (2-yrs.)</w:t>
                            </w:r>
                          </w:p>
                          <w:p w14:paraId="7625F21E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Nathan Allen</w:t>
                            </w:r>
                          </w:p>
                          <w:p w14:paraId="28C663B5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 w:rsidRPr="008369B6">
                              <w:rPr>
                                <w:i/>
                                <w:iCs/>
                                <w:sz w:val="14"/>
                              </w:rPr>
                              <w:t>Aroostook County</w:t>
                            </w:r>
                          </w:p>
                          <w:p w14:paraId="5DEBE581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3DD05C08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Tim Hardy</w:t>
                            </w:r>
                          </w:p>
                          <w:p w14:paraId="7D677465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 w:rsidRPr="008369B6">
                              <w:rPr>
                                <w:i/>
                                <w:iCs/>
                                <w:sz w:val="14"/>
                              </w:rPr>
                              <w:t>Franklin County</w:t>
                            </w:r>
                          </w:p>
                          <w:p w14:paraId="04E95090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05C4602F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Andrew Clark</w:t>
                            </w:r>
                          </w:p>
                          <w:p w14:paraId="59AAA392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 w:rsidRPr="008369B6">
                              <w:rPr>
                                <w:i/>
                                <w:iCs/>
                                <w:sz w:val="14"/>
                              </w:rPr>
                              <w:t>Kennebec County</w:t>
                            </w:r>
                          </w:p>
                          <w:p w14:paraId="0251F03C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1C79D942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 w:rsidRPr="008369B6">
                              <w:rPr>
                                <w:i/>
                                <w:iCs/>
                                <w:sz w:val="14"/>
                              </w:rPr>
                              <w:t xml:space="preserve">Chief </w:t>
                            </w: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Scott Dennett</w:t>
                            </w:r>
                          </w:p>
                          <w:p w14:paraId="099079F2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 w:rsidRPr="008369B6">
                              <w:rPr>
                                <w:i/>
                                <w:iCs/>
                                <w:sz w:val="14"/>
                              </w:rPr>
                              <w:t>Oxford County</w:t>
                            </w:r>
                          </w:p>
                          <w:p w14:paraId="06A2EF8A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33CC4492" w14:textId="77777777" w:rsidR="00D52FC8" w:rsidRPr="008369B6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 w:rsidRPr="008369B6">
                              <w:rPr>
                                <w:i/>
                                <w:iCs/>
                                <w:sz w:val="14"/>
                              </w:rPr>
                              <w:t>Dep</w:t>
                            </w: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uty</w:t>
                            </w:r>
                            <w:r w:rsidRPr="008369B6">
                              <w:rPr>
                                <w:i/>
                                <w:iCs/>
                                <w:sz w:val="14"/>
                              </w:rPr>
                              <w:t xml:space="preserve"> Chief Chris Cummings</w:t>
                            </w:r>
                          </w:p>
                          <w:p w14:paraId="3E6F5ACC" w14:textId="77777777" w:rsid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 w:rsidRPr="008369B6">
                              <w:rPr>
                                <w:i/>
                                <w:iCs/>
                                <w:sz w:val="14"/>
                              </w:rPr>
                              <w:t>Sagadahoc County</w:t>
                            </w:r>
                          </w:p>
                          <w:p w14:paraId="357A8CC5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39773F61" w14:textId="77777777" w:rsidR="00182A9C" w:rsidRDefault="00182A9C" w:rsidP="00182A9C">
                            <w:pPr>
                              <w:pStyle w:val="Heading2"/>
                              <w:ind w:firstLine="0"/>
                              <w:rPr>
                                <w:rFonts w:ascii="Arial" w:hAnsi="Arial" w:cs="Arial"/>
                                <w:i w:val="0"/>
                                <w:iCs w:val="0"/>
                                <w:color w:val="FF0000"/>
                                <w:sz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i w:val="0"/>
                                <w:iCs w:val="0"/>
                                <w:color w:val="FF0000"/>
                                <w:sz w:val="16"/>
                                <w:u w:val="single"/>
                              </w:rPr>
                              <w:t>Board of Directors (3-yrs.)</w:t>
                            </w:r>
                          </w:p>
                          <w:p w14:paraId="388840D7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Androscoggin County</w:t>
                            </w:r>
                          </w:p>
                          <w:p w14:paraId="5E2C50AB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Chief Tom Printup</w:t>
                            </w:r>
                          </w:p>
                          <w:p w14:paraId="651FA4C8" w14:textId="77777777" w:rsidR="00D52FC8" w:rsidRPr="00D52FC8" w:rsidRDefault="00D52FC8" w:rsidP="00D52FC8">
                            <w:pP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</w:p>
                          <w:p w14:paraId="0A0185BE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Chief Dan Small</w:t>
                            </w:r>
                          </w:p>
                          <w:p w14:paraId="777491E0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Cumberland County</w:t>
                            </w:r>
                          </w:p>
                          <w:p w14:paraId="4E0D45FF" w14:textId="77777777" w:rsidR="00D52FC8" w:rsidRDefault="00D52FC8" w:rsidP="00D52FC8">
                            <w:pPr>
                              <w:pStyle w:val="Heading1"/>
                            </w:pPr>
                          </w:p>
                          <w:p w14:paraId="6E4318C8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Asst Chief Julia Gray</w:t>
                            </w:r>
                          </w:p>
                          <w:p w14:paraId="1F1AA5FF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Hancock County</w:t>
                            </w:r>
                          </w:p>
                          <w:p w14:paraId="5C5EEC7F" w14:textId="77777777" w:rsidR="00D52FC8" w:rsidRDefault="00D52FC8" w:rsidP="00D52FC8">
                            <w:pPr>
                              <w:pStyle w:val="Heading1"/>
                            </w:pPr>
                          </w:p>
                          <w:p w14:paraId="40A39B34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Chief Chris Farley</w:t>
                            </w:r>
                          </w:p>
                          <w:p w14:paraId="5F85F647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Knox County</w:t>
                            </w:r>
                          </w:p>
                          <w:p w14:paraId="3145DA36" w14:textId="77777777" w:rsidR="00D52FC8" w:rsidRDefault="00D52FC8" w:rsidP="00D52FC8">
                            <w:pPr>
                              <w:pStyle w:val="Heading1"/>
                            </w:pPr>
                          </w:p>
                          <w:p w14:paraId="5FD109FB" w14:textId="10C6A298" w:rsidR="00D52FC8" w:rsidRDefault="00D52FC8" w:rsidP="00D52FC8">
                            <w:pPr>
                              <w:pStyle w:val="Heading1"/>
                            </w:pPr>
                            <w:r>
                              <w:t>Chief Shawn Mitchell</w:t>
                            </w:r>
                          </w:p>
                          <w:p w14:paraId="7178BD25" w14:textId="616E2A7A" w:rsidR="00D52FC8" w:rsidRDefault="00D52FC8" w:rsidP="00D52FC8">
                            <w:pPr>
                              <w:pStyle w:val="Heading1"/>
                            </w:pPr>
                            <w:r>
                              <w:t>Piscataquis County</w:t>
                            </w:r>
                          </w:p>
                          <w:p w14:paraId="3FFD21E9" w14:textId="77777777" w:rsidR="00D52FC8" w:rsidRDefault="00D52FC8" w:rsidP="00D52FC8">
                            <w:pPr>
                              <w:pStyle w:val="Heading1"/>
                            </w:pPr>
                          </w:p>
                          <w:p w14:paraId="6D0AD004" w14:textId="77777777" w:rsidR="00D52FC8" w:rsidRDefault="00D52FC8" w:rsidP="00D52FC8">
                            <w:pPr>
                              <w:pStyle w:val="Heading1"/>
                            </w:pPr>
                            <w:r>
                              <w:t>Chief Matt Duross</w:t>
                            </w:r>
                          </w:p>
                          <w:p w14:paraId="52DB2AA1" w14:textId="77777777" w:rsidR="00D52FC8" w:rsidRPr="00182A9C" w:rsidRDefault="00D52FC8" w:rsidP="00D52FC8">
                            <w:pPr>
                              <w:pStyle w:val="Heading1"/>
                            </w:pPr>
                            <w:r>
                              <w:t>York County</w:t>
                            </w:r>
                          </w:p>
                          <w:p w14:paraId="56990188" w14:textId="77777777" w:rsidR="00182A9C" w:rsidRPr="00021F3A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</w:p>
                          <w:p w14:paraId="64507998" w14:textId="77777777" w:rsidR="00182A9C" w:rsidRDefault="00182A9C" w:rsidP="00182A9C">
                            <w:pPr>
                              <w:pStyle w:val="Heading5"/>
                              <w:ind w:left="0" w:firstLine="0"/>
                            </w:pPr>
                            <w:r>
                              <w:t>Past President</w:t>
                            </w:r>
                          </w:p>
                          <w:p w14:paraId="7E55B24D" w14:textId="0BF49D34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F97144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Chief </w:t>
                            </w:r>
                            <w:r w:rsidR="00D52FC8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Tom Higgins</w:t>
                            </w:r>
                          </w:p>
                          <w:p w14:paraId="1CAB96A1" w14:textId="4A3BBA57" w:rsidR="00D52FC8" w:rsidRPr="00F97144" w:rsidRDefault="00D52FC8" w:rsidP="00182A9C">
                            <w:pP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Orono Fire Department </w:t>
                            </w:r>
                          </w:p>
                          <w:p w14:paraId="5CB36281" w14:textId="77777777" w:rsid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</w:p>
                          <w:p w14:paraId="68D6DE34" w14:textId="77777777" w:rsidR="00182A9C" w:rsidRDefault="00182A9C" w:rsidP="00182A9C">
                            <w:pPr>
                              <w:pStyle w:val="Heading5"/>
                              <w:ind w:left="0" w:firstLine="0"/>
                            </w:pPr>
                            <w:r>
                              <w:t>Executive Director</w:t>
                            </w:r>
                          </w:p>
                          <w:p w14:paraId="1BE1BCD3" w14:textId="63995715" w:rsidR="00182A9C" w:rsidRPr="00182A9C" w:rsidRDefault="00182A9C" w:rsidP="00182A9C">
                            <w:pPr>
                              <w:rPr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i/>
                                <w:iCs/>
                                <w:sz w:val="14"/>
                              </w:rPr>
                              <w:t>Chief William St. Michel (ret)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8F1DE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2.3pt;margin-top:97.2pt;width:118.8pt;height:697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" stroked="f">
                <v:textbox>
                  <w:txbxContent>
                    <w:p w14:paraId="7E6E6FD1" w14:textId="77777777" w:rsidR="00182A9C" w:rsidRDefault="00182A9C" w:rsidP="00182A9C">
                      <w:pPr>
                        <w:pStyle w:val="Heading5"/>
                        <w:ind w:left="0" w:firstLine="0"/>
                      </w:pPr>
                      <w:r>
                        <w:t>Officers</w:t>
                      </w:r>
                    </w:p>
                    <w:p w14:paraId="6DC4B0BD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President</w:t>
                      </w:r>
                    </w:p>
                    <w:p w14:paraId="20DE910F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William Gillespie</w:t>
                      </w:r>
                    </w:p>
                    <w:p w14:paraId="156FA207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Liberty Fire Department</w:t>
                      </w:r>
                    </w:p>
                    <w:p w14:paraId="1DFD8054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2130D622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1</w:t>
                      </w:r>
                      <w:r>
                        <w:rPr>
                          <w:i/>
                          <w:iCs/>
                          <w:sz w:val="14"/>
                          <w:vertAlign w:val="superscript"/>
                        </w:rPr>
                        <w:t>st</w:t>
                      </w:r>
                      <w:r>
                        <w:rPr>
                          <w:i/>
                          <w:iCs/>
                          <w:sz w:val="14"/>
                        </w:rPr>
                        <w:t xml:space="preserve"> Vice President</w:t>
                      </w:r>
                    </w:p>
                    <w:p w14:paraId="4C1175C1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Matthew Bartlett</w:t>
                      </w:r>
                    </w:p>
                    <w:p w14:paraId="54DF53C4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Bar Harbor Fire Department</w:t>
                      </w:r>
                    </w:p>
                    <w:p w14:paraId="14945E6A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1AF6B2D8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2</w:t>
                      </w:r>
                      <w:r>
                        <w:rPr>
                          <w:i/>
                          <w:iCs/>
                          <w:sz w:val="14"/>
                          <w:vertAlign w:val="superscript"/>
                        </w:rPr>
                        <w:t>nd</w:t>
                      </w:r>
                      <w:r>
                        <w:rPr>
                          <w:i/>
                          <w:iCs/>
                          <w:sz w:val="14"/>
                        </w:rPr>
                        <w:t xml:space="preserve"> Vice President</w:t>
                      </w:r>
                    </w:p>
                    <w:p w14:paraId="126D6244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Michael Robitaille</w:t>
                      </w:r>
                    </w:p>
                    <w:p w14:paraId="095F877A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Yarmouth Fire Department</w:t>
                      </w:r>
                    </w:p>
                    <w:p w14:paraId="4E318EC9" w14:textId="77777777" w:rsidR="00182A9C" w:rsidRDefault="00182A9C" w:rsidP="00182A9C">
                      <w:pPr>
                        <w:rPr>
                          <w:i/>
                          <w:iCs/>
                          <w:sz w:val="12"/>
                        </w:rPr>
                      </w:pPr>
                    </w:p>
                    <w:p w14:paraId="5E3F886A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Sgt. at Arms</w:t>
                      </w:r>
                    </w:p>
                    <w:p w14:paraId="6898E948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Brent Libby</w:t>
                      </w:r>
                    </w:p>
                    <w:p w14:paraId="4D3A701C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Windham Fire Department</w:t>
                      </w:r>
                    </w:p>
                    <w:p w14:paraId="48B7F475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542A1A93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Correspondence Secretary</w:t>
                      </w:r>
                    </w:p>
                    <w:p w14:paraId="74A8264F" w14:textId="1E369B20" w:rsidR="00D52FC8" w:rsidRPr="00D52FC8" w:rsidRDefault="00D52FC8" w:rsidP="00D52FC8">
                      <w:pPr>
                        <w:pStyle w:val="Heading1"/>
                      </w:pPr>
                      <w:r>
                        <w:t>Chief Bob Chase</w:t>
                      </w:r>
                    </w:p>
                    <w:p w14:paraId="24F8B225" w14:textId="12B25629" w:rsidR="00182A9C" w:rsidRPr="00D52FC8" w:rsidRDefault="00D52FC8" w:rsidP="00182A9C">
                      <w:pPr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 w:rsidRPr="00D52FC8">
                        <w:rPr>
                          <w:i/>
                          <w:iCs/>
                          <w:sz w:val="14"/>
                          <w:szCs w:val="14"/>
                        </w:rPr>
                        <w:t>Auburn Fire Department</w:t>
                      </w:r>
                    </w:p>
                    <w:p w14:paraId="7ABEA5E6" w14:textId="77777777" w:rsidR="00D52FC8" w:rsidRDefault="00D52FC8" w:rsidP="00182A9C">
                      <w:pPr>
                        <w:rPr>
                          <w:i/>
                          <w:iCs/>
                          <w:sz w:val="12"/>
                        </w:rPr>
                      </w:pPr>
                    </w:p>
                    <w:p w14:paraId="73D6EA0A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Treasurer</w:t>
                      </w:r>
                    </w:p>
                    <w:p w14:paraId="16DD6F1B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Kenneth Brillant</w:t>
                      </w:r>
                    </w:p>
                    <w:p w14:paraId="47FC20D2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Brunswick Fire Department</w:t>
                      </w:r>
                    </w:p>
                    <w:p w14:paraId="2E83F31B" w14:textId="77777777" w:rsidR="00182A9C" w:rsidRDefault="00182A9C" w:rsidP="00182A9C">
                      <w:pPr>
                        <w:rPr>
                          <w:i/>
                          <w:iCs/>
                          <w:sz w:val="12"/>
                        </w:rPr>
                      </w:pPr>
                    </w:p>
                    <w:p w14:paraId="17120BFB" w14:textId="77777777" w:rsidR="00182A9C" w:rsidRPr="008369B6" w:rsidRDefault="00182A9C" w:rsidP="00182A9C">
                      <w:pPr>
                        <w:pStyle w:val="Heading1"/>
                        <w:rPr>
                          <w:rFonts w:ascii="Arial" w:hAnsi="Arial" w:cs="Arial"/>
                          <w:i w:val="0"/>
                          <w:iCs w:val="0"/>
                          <w:color w:val="FF0000"/>
                          <w:sz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i w:val="0"/>
                          <w:iCs w:val="0"/>
                          <w:color w:val="FF0000"/>
                          <w:sz w:val="16"/>
                          <w:u w:val="single"/>
                        </w:rPr>
                        <w:t>Board of Directors (1-yr.)</w:t>
                      </w:r>
                    </w:p>
                    <w:p w14:paraId="36174A91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Paul Smeltzer</w:t>
                      </w:r>
                    </w:p>
                    <w:p w14:paraId="3694789D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Lincoln County</w:t>
                      </w:r>
                    </w:p>
                    <w:p w14:paraId="78E3F400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5C14A374" w14:textId="77777777" w:rsidR="00D52FC8" w:rsidRDefault="00D52FC8" w:rsidP="00D52FC8">
                      <w:pPr>
                        <w:pStyle w:val="Heading1"/>
                      </w:pPr>
                      <w:r>
                        <w:t>Chief Peter Metcalf</w:t>
                      </w:r>
                    </w:p>
                    <w:p w14:paraId="1ECF71EF" w14:textId="77777777" w:rsidR="00D52FC8" w:rsidRPr="003C13D7" w:rsidRDefault="00D52FC8" w:rsidP="00D52FC8">
                      <w:pPr>
                        <w:pStyle w:val="Heading1"/>
                      </w:pPr>
                      <w:r>
                        <w:t>Penobscot County</w:t>
                      </w:r>
                    </w:p>
                    <w:p w14:paraId="17529AAB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5704587A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Bernard Williams</w:t>
                      </w:r>
                    </w:p>
                    <w:p w14:paraId="5CC32FAA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Somerset County</w:t>
                      </w:r>
                    </w:p>
                    <w:p w14:paraId="47086373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27DC12B0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Patrick Richards</w:t>
                      </w:r>
                    </w:p>
                    <w:p w14:paraId="40C5B098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Waldo County</w:t>
                      </w:r>
                    </w:p>
                    <w:p w14:paraId="7B149C12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60B44B1C" w14:textId="77777777" w:rsidR="00D52FC8" w:rsidRDefault="00D52FC8" w:rsidP="00D52FC8">
                      <w:pPr>
                        <w:ind w:right="-78"/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William Lee</w:t>
                      </w:r>
                    </w:p>
                    <w:p w14:paraId="7FB252A6" w14:textId="77777777" w:rsidR="00D52FC8" w:rsidRPr="00182A9C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Washington County</w:t>
                      </w:r>
                    </w:p>
                    <w:p w14:paraId="0C913595" w14:textId="77777777" w:rsidR="00182A9C" w:rsidRPr="00BB61EE" w:rsidRDefault="00182A9C" w:rsidP="00182A9C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66235D44" w14:textId="3B2DA4DD" w:rsidR="00182A9C" w:rsidRPr="00182A9C" w:rsidRDefault="00182A9C" w:rsidP="00182A9C">
                      <w:pPr>
                        <w:pStyle w:val="Heading3"/>
                        <w:ind w:firstLine="0"/>
                        <w:rPr>
                          <w:rFonts w:ascii="Arial" w:hAnsi="Arial" w:cs="Arial"/>
                          <w:i w:val="0"/>
                          <w:iCs w:val="0"/>
                          <w:sz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i w:val="0"/>
                          <w:iCs w:val="0"/>
                          <w:sz w:val="16"/>
                          <w:u w:val="single"/>
                        </w:rPr>
                        <w:t>Board of Directors (2-yrs.)</w:t>
                      </w:r>
                    </w:p>
                    <w:p w14:paraId="7625F21E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Nathan Allen</w:t>
                      </w:r>
                    </w:p>
                    <w:p w14:paraId="28C663B5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 w:rsidRPr="008369B6">
                        <w:rPr>
                          <w:i/>
                          <w:iCs/>
                          <w:sz w:val="14"/>
                        </w:rPr>
                        <w:t>Aroostook County</w:t>
                      </w:r>
                    </w:p>
                    <w:p w14:paraId="5DEBE581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3DD05C08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Tim Hardy</w:t>
                      </w:r>
                    </w:p>
                    <w:p w14:paraId="7D677465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 w:rsidRPr="008369B6">
                        <w:rPr>
                          <w:i/>
                          <w:iCs/>
                          <w:sz w:val="14"/>
                        </w:rPr>
                        <w:t>Franklin County</w:t>
                      </w:r>
                    </w:p>
                    <w:p w14:paraId="04E95090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05C4602F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Andrew Clark</w:t>
                      </w:r>
                    </w:p>
                    <w:p w14:paraId="59AAA392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 w:rsidRPr="008369B6">
                        <w:rPr>
                          <w:i/>
                          <w:iCs/>
                          <w:sz w:val="14"/>
                        </w:rPr>
                        <w:t>Kennebec County</w:t>
                      </w:r>
                    </w:p>
                    <w:p w14:paraId="0251F03C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1C79D942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 w:rsidRPr="008369B6">
                        <w:rPr>
                          <w:i/>
                          <w:iCs/>
                          <w:sz w:val="14"/>
                        </w:rPr>
                        <w:t xml:space="preserve">Chief </w:t>
                      </w:r>
                      <w:r>
                        <w:rPr>
                          <w:i/>
                          <w:iCs/>
                          <w:sz w:val="14"/>
                        </w:rPr>
                        <w:t>Scott Dennett</w:t>
                      </w:r>
                    </w:p>
                    <w:p w14:paraId="099079F2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 w:rsidRPr="008369B6">
                        <w:rPr>
                          <w:i/>
                          <w:iCs/>
                          <w:sz w:val="14"/>
                        </w:rPr>
                        <w:t>Oxford County</w:t>
                      </w:r>
                    </w:p>
                    <w:p w14:paraId="06A2EF8A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33CC4492" w14:textId="77777777" w:rsidR="00D52FC8" w:rsidRPr="008369B6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 w:rsidRPr="008369B6">
                        <w:rPr>
                          <w:i/>
                          <w:iCs/>
                          <w:sz w:val="14"/>
                        </w:rPr>
                        <w:t>Dep</w:t>
                      </w:r>
                      <w:r>
                        <w:rPr>
                          <w:i/>
                          <w:iCs/>
                          <w:sz w:val="14"/>
                        </w:rPr>
                        <w:t>uty</w:t>
                      </w:r>
                      <w:r w:rsidRPr="008369B6">
                        <w:rPr>
                          <w:i/>
                          <w:iCs/>
                          <w:sz w:val="14"/>
                        </w:rPr>
                        <w:t xml:space="preserve"> Chief Chris Cummings</w:t>
                      </w:r>
                    </w:p>
                    <w:p w14:paraId="3E6F5ACC" w14:textId="77777777" w:rsidR="00D52FC8" w:rsidRDefault="00D52FC8" w:rsidP="00D52FC8">
                      <w:pPr>
                        <w:rPr>
                          <w:i/>
                          <w:iCs/>
                          <w:sz w:val="14"/>
                        </w:rPr>
                      </w:pPr>
                      <w:r w:rsidRPr="008369B6">
                        <w:rPr>
                          <w:i/>
                          <w:iCs/>
                          <w:sz w:val="14"/>
                        </w:rPr>
                        <w:t>Sagadahoc County</w:t>
                      </w:r>
                    </w:p>
                    <w:p w14:paraId="357A8CC5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39773F61" w14:textId="77777777" w:rsidR="00182A9C" w:rsidRDefault="00182A9C" w:rsidP="00182A9C">
                      <w:pPr>
                        <w:pStyle w:val="Heading2"/>
                        <w:ind w:firstLine="0"/>
                        <w:rPr>
                          <w:rFonts w:ascii="Arial" w:hAnsi="Arial" w:cs="Arial"/>
                          <w:i w:val="0"/>
                          <w:iCs w:val="0"/>
                          <w:color w:val="FF0000"/>
                          <w:sz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i w:val="0"/>
                          <w:iCs w:val="0"/>
                          <w:color w:val="FF0000"/>
                          <w:sz w:val="16"/>
                          <w:u w:val="single"/>
                        </w:rPr>
                        <w:t>Board of Directors (3-yrs.)</w:t>
                      </w:r>
                    </w:p>
                    <w:p w14:paraId="388840D7" w14:textId="77777777" w:rsidR="00D52FC8" w:rsidRDefault="00D52FC8" w:rsidP="00D52FC8">
                      <w:pPr>
                        <w:pStyle w:val="Heading1"/>
                      </w:pPr>
                      <w:r>
                        <w:t>Androscoggin County</w:t>
                      </w:r>
                    </w:p>
                    <w:p w14:paraId="5E2C50AB" w14:textId="77777777" w:rsidR="00D52FC8" w:rsidRDefault="00D52FC8" w:rsidP="00D52FC8">
                      <w:pPr>
                        <w:pStyle w:val="Heading1"/>
                      </w:pPr>
                      <w:r>
                        <w:t>Chief Tom Printup</w:t>
                      </w:r>
                    </w:p>
                    <w:p w14:paraId="651FA4C8" w14:textId="77777777" w:rsidR="00D52FC8" w:rsidRPr="00D52FC8" w:rsidRDefault="00D52FC8" w:rsidP="00D52FC8">
                      <w:pPr>
                        <w:rPr>
                          <w:i/>
                          <w:iCs/>
                          <w:sz w:val="14"/>
                          <w:szCs w:val="14"/>
                        </w:rPr>
                      </w:pPr>
                    </w:p>
                    <w:p w14:paraId="0A0185BE" w14:textId="77777777" w:rsidR="00D52FC8" w:rsidRDefault="00D52FC8" w:rsidP="00D52FC8">
                      <w:pPr>
                        <w:pStyle w:val="Heading1"/>
                      </w:pPr>
                      <w:r>
                        <w:t>Chief Dan Small</w:t>
                      </w:r>
                    </w:p>
                    <w:p w14:paraId="777491E0" w14:textId="77777777" w:rsidR="00D52FC8" w:rsidRDefault="00D52FC8" w:rsidP="00D52FC8">
                      <w:pPr>
                        <w:pStyle w:val="Heading1"/>
                      </w:pPr>
                      <w:r>
                        <w:t>Cumberland County</w:t>
                      </w:r>
                    </w:p>
                    <w:p w14:paraId="4E0D45FF" w14:textId="77777777" w:rsidR="00D52FC8" w:rsidRDefault="00D52FC8" w:rsidP="00D52FC8">
                      <w:pPr>
                        <w:pStyle w:val="Heading1"/>
                      </w:pPr>
                    </w:p>
                    <w:p w14:paraId="6E4318C8" w14:textId="77777777" w:rsidR="00D52FC8" w:rsidRDefault="00D52FC8" w:rsidP="00D52FC8">
                      <w:pPr>
                        <w:pStyle w:val="Heading1"/>
                      </w:pPr>
                      <w:r>
                        <w:t>Asst Chief Julia Gray</w:t>
                      </w:r>
                    </w:p>
                    <w:p w14:paraId="1F1AA5FF" w14:textId="77777777" w:rsidR="00D52FC8" w:rsidRDefault="00D52FC8" w:rsidP="00D52FC8">
                      <w:pPr>
                        <w:pStyle w:val="Heading1"/>
                      </w:pPr>
                      <w:r>
                        <w:t>Hancock County</w:t>
                      </w:r>
                    </w:p>
                    <w:p w14:paraId="5C5EEC7F" w14:textId="77777777" w:rsidR="00D52FC8" w:rsidRDefault="00D52FC8" w:rsidP="00D52FC8">
                      <w:pPr>
                        <w:pStyle w:val="Heading1"/>
                      </w:pPr>
                    </w:p>
                    <w:p w14:paraId="40A39B34" w14:textId="77777777" w:rsidR="00D52FC8" w:rsidRDefault="00D52FC8" w:rsidP="00D52FC8">
                      <w:pPr>
                        <w:pStyle w:val="Heading1"/>
                      </w:pPr>
                      <w:r>
                        <w:t>Chief Chris Farley</w:t>
                      </w:r>
                    </w:p>
                    <w:p w14:paraId="5F85F647" w14:textId="77777777" w:rsidR="00D52FC8" w:rsidRDefault="00D52FC8" w:rsidP="00D52FC8">
                      <w:pPr>
                        <w:pStyle w:val="Heading1"/>
                      </w:pPr>
                      <w:r>
                        <w:t>Knox County</w:t>
                      </w:r>
                    </w:p>
                    <w:p w14:paraId="3145DA36" w14:textId="77777777" w:rsidR="00D52FC8" w:rsidRDefault="00D52FC8" w:rsidP="00D52FC8">
                      <w:pPr>
                        <w:pStyle w:val="Heading1"/>
                      </w:pPr>
                    </w:p>
                    <w:p w14:paraId="5FD109FB" w14:textId="10C6A298" w:rsidR="00D52FC8" w:rsidRDefault="00D52FC8" w:rsidP="00D52FC8">
                      <w:pPr>
                        <w:pStyle w:val="Heading1"/>
                      </w:pPr>
                      <w:r>
                        <w:t>Chief Shawn Mitchell</w:t>
                      </w:r>
                    </w:p>
                    <w:p w14:paraId="7178BD25" w14:textId="616E2A7A" w:rsidR="00D52FC8" w:rsidRDefault="00D52FC8" w:rsidP="00D52FC8">
                      <w:pPr>
                        <w:pStyle w:val="Heading1"/>
                      </w:pPr>
                      <w:r>
                        <w:t>Piscataquis County</w:t>
                      </w:r>
                    </w:p>
                    <w:p w14:paraId="3FFD21E9" w14:textId="77777777" w:rsidR="00D52FC8" w:rsidRDefault="00D52FC8" w:rsidP="00D52FC8">
                      <w:pPr>
                        <w:pStyle w:val="Heading1"/>
                      </w:pPr>
                    </w:p>
                    <w:p w14:paraId="6D0AD004" w14:textId="77777777" w:rsidR="00D52FC8" w:rsidRDefault="00D52FC8" w:rsidP="00D52FC8">
                      <w:pPr>
                        <w:pStyle w:val="Heading1"/>
                      </w:pPr>
                      <w:r>
                        <w:t>Chief Matt Duross</w:t>
                      </w:r>
                    </w:p>
                    <w:p w14:paraId="52DB2AA1" w14:textId="77777777" w:rsidR="00D52FC8" w:rsidRPr="00182A9C" w:rsidRDefault="00D52FC8" w:rsidP="00D52FC8">
                      <w:pPr>
                        <w:pStyle w:val="Heading1"/>
                      </w:pPr>
                      <w:r>
                        <w:t>York County</w:t>
                      </w:r>
                    </w:p>
                    <w:p w14:paraId="56990188" w14:textId="77777777" w:rsidR="00182A9C" w:rsidRPr="00021F3A" w:rsidRDefault="00182A9C" w:rsidP="00182A9C">
                      <w:pPr>
                        <w:rPr>
                          <w:i/>
                          <w:iCs/>
                          <w:sz w:val="14"/>
                          <w:szCs w:val="14"/>
                        </w:rPr>
                      </w:pPr>
                    </w:p>
                    <w:p w14:paraId="64507998" w14:textId="77777777" w:rsidR="00182A9C" w:rsidRDefault="00182A9C" w:rsidP="00182A9C">
                      <w:pPr>
                        <w:pStyle w:val="Heading5"/>
                        <w:ind w:left="0" w:firstLine="0"/>
                      </w:pPr>
                      <w:r>
                        <w:t>Past President</w:t>
                      </w:r>
                    </w:p>
                    <w:p w14:paraId="7E55B24D" w14:textId="0BF49D34" w:rsidR="00182A9C" w:rsidRDefault="00182A9C" w:rsidP="00182A9C">
                      <w:pPr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 w:rsidRPr="00F97144">
                        <w:rPr>
                          <w:i/>
                          <w:iCs/>
                          <w:sz w:val="14"/>
                          <w:szCs w:val="14"/>
                        </w:rPr>
                        <w:t xml:space="preserve">Chief </w:t>
                      </w:r>
                      <w:r w:rsidR="00D52FC8">
                        <w:rPr>
                          <w:i/>
                          <w:iCs/>
                          <w:sz w:val="14"/>
                          <w:szCs w:val="14"/>
                        </w:rPr>
                        <w:t>Tom Higgins</w:t>
                      </w:r>
                    </w:p>
                    <w:p w14:paraId="1CAB96A1" w14:textId="4A3BBA57" w:rsidR="00D52FC8" w:rsidRPr="00F97144" w:rsidRDefault="00D52FC8" w:rsidP="00182A9C">
                      <w:pPr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>
                        <w:rPr>
                          <w:i/>
                          <w:iCs/>
                          <w:sz w:val="14"/>
                          <w:szCs w:val="14"/>
                        </w:rPr>
                        <w:t xml:space="preserve">Orono Fire Department </w:t>
                      </w:r>
                    </w:p>
                    <w:p w14:paraId="5CB36281" w14:textId="77777777" w:rsid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</w:p>
                    <w:p w14:paraId="68D6DE34" w14:textId="77777777" w:rsidR="00182A9C" w:rsidRDefault="00182A9C" w:rsidP="00182A9C">
                      <w:pPr>
                        <w:pStyle w:val="Heading5"/>
                        <w:ind w:left="0" w:firstLine="0"/>
                      </w:pPr>
                      <w:r>
                        <w:t>Executive Director</w:t>
                      </w:r>
                    </w:p>
                    <w:p w14:paraId="1BE1BCD3" w14:textId="63995715" w:rsidR="00182A9C" w:rsidRPr="00182A9C" w:rsidRDefault="00182A9C" w:rsidP="00182A9C">
                      <w:pPr>
                        <w:rPr>
                          <w:i/>
                          <w:iCs/>
                          <w:sz w:val="14"/>
                        </w:rPr>
                      </w:pPr>
                      <w:r>
                        <w:rPr>
                          <w:i/>
                          <w:iCs/>
                          <w:sz w:val="14"/>
                        </w:rPr>
                        <w:t>Chief William St. Michel (ret)</w:t>
                      </w:r>
                    </w:p>
                  </w:txbxContent>
                </v:textbox>
                <w10:wrap type="square" side="right" anchory="page"/>
              </v:shape>
            </w:pict>
          </mc:Fallback>
        </mc:AlternateContent>
      </w:r>
    </w:p>
    <w:p w14:paraId="1B9CBBEF" w14:textId="0C3BC4BE" w:rsidR="00FD2071" w:rsidRPr="009D15E5" w:rsidRDefault="00FD2071" w:rsidP="009D15E5"/>
    <w:sectPr w:rsidR="00FD2071" w:rsidRPr="009D15E5" w:rsidSect="0063548E">
      <w:headerReference w:type="default" r:id="rId10"/>
      <w:footerReference w:type="default" r:id="rId11"/>
      <w:pgSz w:w="12240" w:h="15840" w:code="1"/>
      <w:pgMar w:top="2016" w:right="1440" w:bottom="720" w:left="994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BA629" w14:textId="77777777" w:rsidR="00953279" w:rsidRDefault="00953279">
      <w:r>
        <w:separator/>
      </w:r>
    </w:p>
  </w:endnote>
  <w:endnote w:type="continuationSeparator" w:id="0">
    <w:p w14:paraId="4DEE1110" w14:textId="77777777" w:rsidR="00953279" w:rsidRDefault="0095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F8F1" w14:textId="77777777" w:rsidR="00FE7078" w:rsidRDefault="00FE7078">
    <w:pPr>
      <w:pStyle w:val="Heading4"/>
      <w:ind w:firstLine="0"/>
      <w:rPr>
        <w:i w:val="0"/>
        <w:iCs w:val="0"/>
      </w:rPr>
    </w:pPr>
    <w:r>
      <w:rPr>
        <w:i w:val="0"/>
        <w:iCs w:val="0"/>
        <w:sz w:val="12"/>
      </w:rPr>
      <w:t>Established 1912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95F15" w14:textId="77777777" w:rsidR="00953279" w:rsidRDefault="00953279">
      <w:r>
        <w:separator/>
      </w:r>
    </w:p>
  </w:footnote>
  <w:footnote w:type="continuationSeparator" w:id="0">
    <w:p w14:paraId="2DA17F57" w14:textId="77777777" w:rsidR="00953279" w:rsidRDefault="0095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FCDC" w14:textId="54D27DDA" w:rsidR="00FE7078" w:rsidRDefault="002F0AB2">
    <w:pPr>
      <w:pStyle w:val="Head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172EE1C" wp14:editId="49FEF38E">
              <wp:simplePos x="0" y="0"/>
              <wp:positionH relativeFrom="column">
                <wp:posOffset>635</wp:posOffset>
              </wp:positionH>
              <wp:positionV relativeFrom="paragraph">
                <wp:posOffset>0</wp:posOffset>
              </wp:positionV>
              <wp:extent cx="958215" cy="958215"/>
              <wp:effectExtent l="3175" t="0" r="635" b="3810"/>
              <wp:wrapSquare wrapText="bothSides"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215" cy="958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B090B3" w14:textId="73B48126" w:rsidR="00FE7078" w:rsidRDefault="002F0AB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3826F02" wp14:editId="0E4E7A3F">
                                <wp:extent cx="866775" cy="866775"/>
                                <wp:effectExtent l="0" t="0" r="9525" b="9525"/>
                                <wp:docPr id="6" name="Picture 2" descr="fire%20chiefs%20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fire%20chiefs%20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8667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2EE1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05pt;margin-top:0;width:75.45pt;height:75.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" stroked="f">
              <v:textbox inset="3.6pt,,3.6pt">
                <w:txbxContent>
                  <w:p w14:paraId="75B090B3" w14:textId="73B48126" w:rsidR="00FE7078" w:rsidRDefault="002F0AB2">
                    <w:r>
                      <w:rPr>
                        <w:noProof/>
                      </w:rPr>
                      <w:drawing>
                        <wp:inline distT="0" distB="0" distL="0" distR="0" wp14:anchorId="43826F02" wp14:editId="0E4E7A3F">
                          <wp:extent cx="866775" cy="866775"/>
                          <wp:effectExtent l="0" t="0" r="9525" b="9525"/>
                          <wp:docPr id="6" name="Picture 2" descr="fire%20chiefs%20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fire%20chiefs%20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6775" cy="866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125A4C7" wp14:editId="52361D8A">
              <wp:simplePos x="0" y="0"/>
              <wp:positionH relativeFrom="column">
                <wp:posOffset>1602105</wp:posOffset>
              </wp:positionH>
              <wp:positionV relativeFrom="paragraph">
                <wp:posOffset>27940</wp:posOffset>
              </wp:positionV>
              <wp:extent cx="3609975" cy="942340"/>
              <wp:effectExtent l="4445" t="0" r="0" b="1270"/>
              <wp:wrapSquare wrapText="bothSides"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9975" cy="942340"/>
                        <a:chOff x="4569" y="480"/>
                        <a:chExt cx="5685" cy="1484"/>
                      </a:xfrm>
                    </wpg:grpSpPr>
                    <wps:wsp>
                      <wps:cNvPr id="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602" y="480"/>
                          <a:ext cx="5583" cy="1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834635" w14:textId="722B8428" w:rsidR="00FE7078" w:rsidRDefault="002F0AB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E978E4" wp14:editId="6BF00638">
                                  <wp:extent cx="3438525" cy="609600"/>
                                  <wp:effectExtent l="0" t="0" r="9525" b="0"/>
                                  <wp:docPr id="5" name="Picture 4" descr="banner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banner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38525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  <wps:wsp>
                      <wps:cNvPr id="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569" y="1604"/>
                          <a:ext cx="5685" cy="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35208" w14:textId="77777777" w:rsidR="00FE7078" w:rsidRDefault="00FE7078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16"/>
                              </w:rPr>
                              <w:t>Local Government Center 60 Community Drive Augusta, Maine 04330-9486</w:t>
                            </w:r>
                          </w:p>
                          <w:p w14:paraId="437EC895" w14:textId="77777777" w:rsidR="00FE7078" w:rsidRDefault="00FE7078"/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25A4C7" id="Group 2" o:spid="_x0000_s1028" style="position:absolute;margin-left:126.15pt;margin-top:2.2pt;width:284.25pt;height:74.2pt;z-index:-251658240" coordorigin="4569,480" coordsize="5685,1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">
              <v:shape id="Text Box 3" o:spid="_x0000_s1029" type="#_x0000_t202" style="position:absolute;left:4602;top:480;width:5583;height:1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" stroked="f">
                <v:textbox inset="3.6pt,,3.6pt">
                  <w:txbxContent>
                    <w:p w14:paraId="10834635" w14:textId="722B8428" w:rsidR="00FE7078" w:rsidRDefault="002F0AB2">
                      <w:r>
                        <w:rPr>
                          <w:noProof/>
                        </w:rPr>
                        <w:drawing>
                          <wp:inline distT="0" distB="0" distL="0" distR="0" wp14:anchorId="7DE978E4" wp14:editId="6BF00638">
                            <wp:extent cx="3438525" cy="609600"/>
                            <wp:effectExtent l="0" t="0" r="9525" b="0"/>
                            <wp:docPr id="5" name="Picture 4" descr="banner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banner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38525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 Box 4" o:spid="_x0000_s1030" type="#_x0000_t202" style="position:absolute;left:4569;top:1604;width:5685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" stroked="f">
                <v:textbox inset="3.6pt,,3.6pt">
                  <w:txbxContent>
                    <w:p w14:paraId="1C535208" w14:textId="77777777" w:rsidR="00FE7078" w:rsidRDefault="00FE7078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FF0000"/>
                          <w:sz w:val="16"/>
                        </w:rPr>
                        <w:t>Local Government Center 60 Community Drive Augusta, Maine 04330-9486</w:t>
                      </w:r>
                    </w:p>
                    <w:p w14:paraId="437EC895" w14:textId="77777777" w:rsidR="00FE7078" w:rsidRDefault="00FE7078"/>
                  </w:txbxContent>
                </v:textbox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5714"/>
    <w:multiLevelType w:val="hybridMultilevel"/>
    <w:tmpl w:val="C0701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518D6"/>
    <w:multiLevelType w:val="hybridMultilevel"/>
    <w:tmpl w:val="939AF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A04FC"/>
    <w:multiLevelType w:val="hybridMultilevel"/>
    <w:tmpl w:val="AB2C4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92E97"/>
    <w:multiLevelType w:val="hybridMultilevel"/>
    <w:tmpl w:val="048CB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D036F"/>
    <w:multiLevelType w:val="hybridMultilevel"/>
    <w:tmpl w:val="E35CD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5645D"/>
    <w:multiLevelType w:val="hybridMultilevel"/>
    <w:tmpl w:val="0C906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4197E"/>
    <w:multiLevelType w:val="hybridMultilevel"/>
    <w:tmpl w:val="5804F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02F7E"/>
    <w:multiLevelType w:val="hybridMultilevel"/>
    <w:tmpl w:val="83CA3ED8"/>
    <w:lvl w:ilvl="0" w:tplc="CD389386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43532962">
    <w:abstractNumId w:val="7"/>
  </w:num>
  <w:num w:numId="2" w16cid:durableId="1220902889">
    <w:abstractNumId w:val="2"/>
  </w:num>
  <w:num w:numId="3" w16cid:durableId="19211747">
    <w:abstractNumId w:val="6"/>
  </w:num>
  <w:num w:numId="4" w16cid:durableId="2111971113">
    <w:abstractNumId w:val="0"/>
  </w:num>
  <w:num w:numId="5" w16cid:durableId="1470438004">
    <w:abstractNumId w:val="3"/>
  </w:num>
  <w:num w:numId="6" w16cid:durableId="248581525">
    <w:abstractNumId w:val="4"/>
  </w:num>
  <w:num w:numId="7" w16cid:durableId="1980960560">
    <w:abstractNumId w:val="5"/>
  </w:num>
  <w:num w:numId="8" w16cid:durableId="973945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CCB"/>
    <w:rsid w:val="00007D0C"/>
    <w:rsid w:val="000114B4"/>
    <w:rsid w:val="00013FC9"/>
    <w:rsid w:val="00016792"/>
    <w:rsid w:val="000214BE"/>
    <w:rsid w:val="00021F3A"/>
    <w:rsid w:val="00026C6B"/>
    <w:rsid w:val="00026D7C"/>
    <w:rsid w:val="00031A2A"/>
    <w:rsid w:val="00043ABD"/>
    <w:rsid w:val="000449FA"/>
    <w:rsid w:val="000525AB"/>
    <w:rsid w:val="00055567"/>
    <w:rsid w:val="0006129F"/>
    <w:rsid w:val="00084707"/>
    <w:rsid w:val="00085B3C"/>
    <w:rsid w:val="00093FC1"/>
    <w:rsid w:val="000B6291"/>
    <w:rsid w:val="000D0606"/>
    <w:rsid w:val="000D4C11"/>
    <w:rsid w:val="000E7C53"/>
    <w:rsid w:val="00101DA5"/>
    <w:rsid w:val="00106CF5"/>
    <w:rsid w:val="00113A1C"/>
    <w:rsid w:val="00121A0E"/>
    <w:rsid w:val="00144127"/>
    <w:rsid w:val="0014762E"/>
    <w:rsid w:val="001532FA"/>
    <w:rsid w:val="00154FB5"/>
    <w:rsid w:val="00160401"/>
    <w:rsid w:val="00160F45"/>
    <w:rsid w:val="001615DC"/>
    <w:rsid w:val="00173E9C"/>
    <w:rsid w:val="00173F7C"/>
    <w:rsid w:val="001751A6"/>
    <w:rsid w:val="00176D53"/>
    <w:rsid w:val="00182A9C"/>
    <w:rsid w:val="00187AEC"/>
    <w:rsid w:val="001A190E"/>
    <w:rsid w:val="001B55E4"/>
    <w:rsid w:val="001D1F50"/>
    <w:rsid w:val="001E6AED"/>
    <w:rsid w:val="001F5BD6"/>
    <w:rsid w:val="001F6217"/>
    <w:rsid w:val="00212E4D"/>
    <w:rsid w:val="00236916"/>
    <w:rsid w:val="0024146F"/>
    <w:rsid w:val="00246E44"/>
    <w:rsid w:val="00255470"/>
    <w:rsid w:val="00256658"/>
    <w:rsid w:val="00262728"/>
    <w:rsid w:val="002637A4"/>
    <w:rsid w:val="00267E2E"/>
    <w:rsid w:val="00274B8C"/>
    <w:rsid w:val="002A2EFC"/>
    <w:rsid w:val="002B62BB"/>
    <w:rsid w:val="002C631A"/>
    <w:rsid w:val="002E6CFB"/>
    <w:rsid w:val="002F0AB2"/>
    <w:rsid w:val="002F3DF0"/>
    <w:rsid w:val="002F66EF"/>
    <w:rsid w:val="00304206"/>
    <w:rsid w:val="00306533"/>
    <w:rsid w:val="00327C8A"/>
    <w:rsid w:val="0033418E"/>
    <w:rsid w:val="00335D5D"/>
    <w:rsid w:val="003365AE"/>
    <w:rsid w:val="00363229"/>
    <w:rsid w:val="00364DC2"/>
    <w:rsid w:val="003660CF"/>
    <w:rsid w:val="003664E0"/>
    <w:rsid w:val="00370997"/>
    <w:rsid w:val="00374A4E"/>
    <w:rsid w:val="003768BB"/>
    <w:rsid w:val="003831BC"/>
    <w:rsid w:val="00387761"/>
    <w:rsid w:val="00394C2A"/>
    <w:rsid w:val="00396AEA"/>
    <w:rsid w:val="003B17C1"/>
    <w:rsid w:val="003B28C5"/>
    <w:rsid w:val="003B49C8"/>
    <w:rsid w:val="003B7461"/>
    <w:rsid w:val="003C13D7"/>
    <w:rsid w:val="003C6048"/>
    <w:rsid w:val="003D63F0"/>
    <w:rsid w:val="003E0534"/>
    <w:rsid w:val="003E40E5"/>
    <w:rsid w:val="003F795F"/>
    <w:rsid w:val="004021E4"/>
    <w:rsid w:val="00406C2E"/>
    <w:rsid w:val="00415B7B"/>
    <w:rsid w:val="00420BBA"/>
    <w:rsid w:val="00420C3E"/>
    <w:rsid w:val="0042748E"/>
    <w:rsid w:val="004406BE"/>
    <w:rsid w:val="004571E9"/>
    <w:rsid w:val="00460447"/>
    <w:rsid w:val="00480C0E"/>
    <w:rsid w:val="00481FA8"/>
    <w:rsid w:val="004930AA"/>
    <w:rsid w:val="00493B72"/>
    <w:rsid w:val="004A50F1"/>
    <w:rsid w:val="004C5CAB"/>
    <w:rsid w:val="004D4532"/>
    <w:rsid w:val="004D6DAC"/>
    <w:rsid w:val="004D6E57"/>
    <w:rsid w:val="004E1AFE"/>
    <w:rsid w:val="004E754C"/>
    <w:rsid w:val="004E7FD7"/>
    <w:rsid w:val="004F56C3"/>
    <w:rsid w:val="00501A9D"/>
    <w:rsid w:val="00501E7F"/>
    <w:rsid w:val="00502B9A"/>
    <w:rsid w:val="005041F9"/>
    <w:rsid w:val="005142D4"/>
    <w:rsid w:val="0052056F"/>
    <w:rsid w:val="00522919"/>
    <w:rsid w:val="0052524D"/>
    <w:rsid w:val="005300BB"/>
    <w:rsid w:val="00543F64"/>
    <w:rsid w:val="005455B3"/>
    <w:rsid w:val="00553B9A"/>
    <w:rsid w:val="00555E8D"/>
    <w:rsid w:val="00565A71"/>
    <w:rsid w:val="00571030"/>
    <w:rsid w:val="005745B6"/>
    <w:rsid w:val="005862AF"/>
    <w:rsid w:val="00587795"/>
    <w:rsid w:val="00590AA0"/>
    <w:rsid w:val="005926D0"/>
    <w:rsid w:val="005966A8"/>
    <w:rsid w:val="005A2245"/>
    <w:rsid w:val="005A4D71"/>
    <w:rsid w:val="005B2701"/>
    <w:rsid w:val="005C7B37"/>
    <w:rsid w:val="005D2615"/>
    <w:rsid w:val="005E5333"/>
    <w:rsid w:val="005F6581"/>
    <w:rsid w:val="006043A0"/>
    <w:rsid w:val="006048E3"/>
    <w:rsid w:val="00607223"/>
    <w:rsid w:val="00610BB6"/>
    <w:rsid w:val="0061264D"/>
    <w:rsid w:val="006149FD"/>
    <w:rsid w:val="00627FD9"/>
    <w:rsid w:val="006309D2"/>
    <w:rsid w:val="00630B14"/>
    <w:rsid w:val="00631168"/>
    <w:rsid w:val="006351E2"/>
    <w:rsid w:val="0063548E"/>
    <w:rsid w:val="006366CB"/>
    <w:rsid w:val="00641167"/>
    <w:rsid w:val="00644CB7"/>
    <w:rsid w:val="006650DC"/>
    <w:rsid w:val="00683902"/>
    <w:rsid w:val="00695B8D"/>
    <w:rsid w:val="006A3289"/>
    <w:rsid w:val="006D0086"/>
    <w:rsid w:val="006E0058"/>
    <w:rsid w:val="006E0712"/>
    <w:rsid w:val="006E1F6F"/>
    <w:rsid w:val="006E3184"/>
    <w:rsid w:val="006E3282"/>
    <w:rsid w:val="006E3602"/>
    <w:rsid w:val="006E6BA3"/>
    <w:rsid w:val="006F1AED"/>
    <w:rsid w:val="006F669F"/>
    <w:rsid w:val="00715482"/>
    <w:rsid w:val="007370B0"/>
    <w:rsid w:val="007434D5"/>
    <w:rsid w:val="007508F2"/>
    <w:rsid w:val="007532E6"/>
    <w:rsid w:val="007647D5"/>
    <w:rsid w:val="00777D61"/>
    <w:rsid w:val="00777E4D"/>
    <w:rsid w:val="00782E02"/>
    <w:rsid w:val="0079734D"/>
    <w:rsid w:val="007A15D5"/>
    <w:rsid w:val="007A4E87"/>
    <w:rsid w:val="007C0313"/>
    <w:rsid w:val="007C71DB"/>
    <w:rsid w:val="007F20C8"/>
    <w:rsid w:val="007F719F"/>
    <w:rsid w:val="00804C31"/>
    <w:rsid w:val="00807613"/>
    <w:rsid w:val="008241C0"/>
    <w:rsid w:val="00827E5D"/>
    <w:rsid w:val="008356CD"/>
    <w:rsid w:val="00835ECE"/>
    <w:rsid w:val="008369B6"/>
    <w:rsid w:val="008505B4"/>
    <w:rsid w:val="008530C0"/>
    <w:rsid w:val="00853F85"/>
    <w:rsid w:val="0085539E"/>
    <w:rsid w:val="00864DF2"/>
    <w:rsid w:val="0088177D"/>
    <w:rsid w:val="0088263D"/>
    <w:rsid w:val="00884C82"/>
    <w:rsid w:val="00885846"/>
    <w:rsid w:val="00885CC2"/>
    <w:rsid w:val="00886290"/>
    <w:rsid w:val="00896490"/>
    <w:rsid w:val="008B16FC"/>
    <w:rsid w:val="008B2B72"/>
    <w:rsid w:val="008B7BB0"/>
    <w:rsid w:val="008D287D"/>
    <w:rsid w:val="008E3281"/>
    <w:rsid w:val="008E6A30"/>
    <w:rsid w:val="008F7E05"/>
    <w:rsid w:val="00903C55"/>
    <w:rsid w:val="0091401F"/>
    <w:rsid w:val="00933C89"/>
    <w:rsid w:val="00940459"/>
    <w:rsid w:val="00941BFA"/>
    <w:rsid w:val="00944AA0"/>
    <w:rsid w:val="00953279"/>
    <w:rsid w:val="009579EC"/>
    <w:rsid w:val="00960A3C"/>
    <w:rsid w:val="00970DE4"/>
    <w:rsid w:val="00974642"/>
    <w:rsid w:val="00986058"/>
    <w:rsid w:val="00994270"/>
    <w:rsid w:val="00996F70"/>
    <w:rsid w:val="009A6B8B"/>
    <w:rsid w:val="009C15D0"/>
    <w:rsid w:val="009C303F"/>
    <w:rsid w:val="009C5AB4"/>
    <w:rsid w:val="009C5BAC"/>
    <w:rsid w:val="009D13DA"/>
    <w:rsid w:val="009D15E5"/>
    <w:rsid w:val="009F41BC"/>
    <w:rsid w:val="009F5EB7"/>
    <w:rsid w:val="00A079AC"/>
    <w:rsid w:val="00A13E5C"/>
    <w:rsid w:val="00A201DC"/>
    <w:rsid w:val="00A202D8"/>
    <w:rsid w:val="00A22033"/>
    <w:rsid w:val="00A27F40"/>
    <w:rsid w:val="00A313F0"/>
    <w:rsid w:val="00A317BA"/>
    <w:rsid w:val="00A526C5"/>
    <w:rsid w:val="00A55D19"/>
    <w:rsid w:val="00A60D06"/>
    <w:rsid w:val="00A7172B"/>
    <w:rsid w:val="00A8050F"/>
    <w:rsid w:val="00A8371B"/>
    <w:rsid w:val="00A9050D"/>
    <w:rsid w:val="00A90F03"/>
    <w:rsid w:val="00A9140C"/>
    <w:rsid w:val="00A94BAA"/>
    <w:rsid w:val="00AA4E20"/>
    <w:rsid w:val="00AB03B1"/>
    <w:rsid w:val="00AB06AA"/>
    <w:rsid w:val="00AB4215"/>
    <w:rsid w:val="00AB5017"/>
    <w:rsid w:val="00AB55BC"/>
    <w:rsid w:val="00AC32EE"/>
    <w:rsid w:val="00AC6E01"/>
    <w:rsid w:val="00AD3BE7"/>
    <w:rsid w:val="00AE3016"/>
    <w:rsid w:val="00AE330C"/>
    <w:rsid w:val="00AF7F72"/>
    <w:rsid w:val="00B03BFA"/>
    <w:rsid w:val="00B20CE5"/>
    <w:rsid w:val="00B241B4"/>
    <w:rsid w:val="00B250F8"/>
    <w:rsid w:val="00B27DC6"/>
    <w:rsid w:val="00B3117D"/>
    <w:rsid w:val="00B32A6D"/>
    <w:rsid w:val="00B42CBF"/>
    <w:rsid w:val="00B56116"/>
    <w:rsid w:val="00B5788D"/>
    <w:rsid w:val="00B6157F"/>
    <w:rsid w:val="00B75722"/>
    <w:rsid w:val="00B7767A"/>
    <w:rsid w:val="00B77D86"/>
    <w:rsid w:val="00B84084"/>
    <w:rsid w:val="00B92E39"/>
    <w:rsid w:val="00B94F10"/>
    <w:rsid w:val="00BA0412"/>
    <w:rsid w:val="00BA16EA"/>
    <w:rsid w:val="00BA2B46"/>
    <w:rsid w:val="00BA2D6A"/>
    <w:rsid w:val="00BA5E6A"/>
    <w:rsid w:val="00BA75F8"/>
    <w:rsid w:val="00BA7DE2"/>
    <w:rsid w:val="00BB0551"/>
    <w:rsid w:val="00BB3F71"/>
    <w:rsid w:val="00BB61EE"/>
    <w:rsid w:val="00BC2255"/>
    <w:rsid w:val="00BE4F37"/>
    <w:rsid w:val="00BE7493"/>
    <w:rsid w:val="00BF0297"/>
    <w:rsid w:val="00BF1523"/>
    <w:rsid w:val="00BF53B9"/>
    <w:rsid w:val="00C173B1"/>
    <w:rsid w:val="00C20B1A"/>
    <w:rsid w:val="00C25165"/>
    <w:rsid w:val="00C33332"/>
    <w:rsid w:val="00C5486C"/>
    <w:rsid w:val="00C620B2"/>
    <w:rsid w:val="00C8769F"/>
    <w:rsid w:val="00C928CF"/>
    <w:rsid w:val="00C95C88"/>
    <w:rsid w:val="00CA3868"/>
    <w:rsid w:val="00CA5A79"/>
    <w:rsid w:val="00CA5EAE"/>
    <w:rsid w:val="00CA7952"/>
    <w:rsid w:val="00CA7BB1"/>
    <w:rsid w:val="00CB493A"/>
    <w:rsid w:val="00CD118B"/>
    <w:rsid w:val="00CE2736"/>
    <w:rsid w:val="00CF70FA"/>
    <w:rsid w:val="00D01B29"/>
    <w:rsid w:val="00D04838"/>
    <w:rsid w:val="00D2462A"/>
    <w:rsid w:val="00D446DA"/>
    <w:rsid w:val="00D52FC8"/>
    <w:rsid w:val="00D534DF"/>
    <w:rsid w:val="00D602C9"/>
    <w:rsid w:val="00D6240E"/>
    <w:rsid w:val="00D6663E"/>
    <w:rsid w:val="00D7223A"/>
    <w:rsid w:val="00D73FCB"/>
    <w:rsid w:val="00D74E01"/>
    <w:rsid w:val="00D8617A"/>
    <w:rsid w:val="00DA67D5"/>
    <w:rsid w:val="00DB0C9A"/>
    <w:rsid w:val="00DB5AFF"/>
    <w:rsid w:val="00DC1713"/>
    <w:rsid w:val="00DD5A33"/>
    <w:rsid w:val="00DD7247"/>
    <w:rsid w:val="00DD7776"/>
    <w:rsid w:val="00DF184E"/>
    <w:rsid w:val="00DF5B3C"/>
    <w:rsid w:val="00DF658D"/>
    <w:rsid w:val="00E04CCB"/>
    <w:rsid w:val="00E0552B"/>
    <w:rsid w:val="00E33C13"/>
    <w:rsid w:val="00E40BF9"/>
    <w:rsid w:val="00E471D5"/>
    <w:rsid w:val="00E47A0D"/>
    <w:rsid w:val="00E54044"/>
    <w:rsid w:val="00E67019"/>
    <w:rsid w:val="00E74EB4"/>
    <w:rsid w:val="00E9225D"/>
    <w:rsid w:val="00EA6675"/>
    <w:rsid w:val="00EA7C71"/>
    <w:rsid w:val="00EC37F4"/>
    <w:rsid w:val="00EC6F1C"/>
    <w:rsid w:val="00EC7E55"/>
    <w:rsid w:val="00ED1113"/>
    <w:rsid w:val="00EE5D3C"/>
    <w:rsid w:val="00EE6C67"/>
    <w:rsid w:val="00EF0B22"/>
    <w:rsid w:val="00EF5E47"/>
    <w:rsid w:val="00F203FE"/>
    <w:rsid w:val="00F24CCC"/>
    <w:rsid w:val="00F4282D"/>
    <w:rsid w:val="00F46ABE"/>
    <w:rsid w:val="00F51E7F"/>
    <w:rsid w:val="00F5507A"/>
    <w:rsid w:val="00F60495"/>
    <w:rsid w:val="00F65679"/>
    <w:rsid w:val="00F71518"/>
    <w:rsid w:val="00F72283"/>
    <w:rsid w:val="00F755E0"/>
    <w:rsid w:val="00F774D6"/>
    <w:rsid w:val="00F81F6B"/>
    <w:rsid w:val="00F84278"/>
    <w:rsid w:val="00F97144"/>
    <w:rsid w:val="00F97242"/>
    <w:rsid w:val="00FA0EB6"/>
    <w:rsid w:val="00FA29A0"/>
    <w:rsid w:val="00FA77D5"/>
    <w:rsid w:val="00FB1E38"/>
    <w:rsid w:val="00FB650A"/>
    <w:rsid w:val="00FB65F3"/>
    <w:rsid w:val="00FB6B1C"/>
    <w:rsid w:val="00FC6505"/>
    <w:rsid w:val="00FD2071"/>
    <w:rsid w:val="00FE45B4"/>
    <w:rsid w:val="00FE7078"/>
    <w:rsid w:val="00FE7E7E"/>
    <w:rsid w:val="00FF1340"/>
    <w:rsid w:val="00FF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0CCC01"/>
  <w15:chartTrackingRefBased/>
  <w15:docId w15:val="{1B28E230-5CA8-4460-8369-F63BD481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i/>
      <w:iCs/>
      <w:sz w:val="14"/>
    </w:rPr>
  </w:style>
  <w:style w:type="paragraph" w:styleId="Heading2">
    <w:name w:val="heading 2"/>
    <w:basedOn w:val="Normal"/>
    <w:next w:val="Normal"/>
    <w:link w:val="Heading2Char"/>
    <w:qFormat/>
    <w:pPr>
      <w:keepNext/>
      <w:ind w:hanging="1440"/>
      <w:outlineLvl w:val="1"/>
    </w:pPr>
    <w:rPr>
      <w:i/>
      <w:iCs/>
      <w:sz w:val="14"/>
    </w:rPr>
  </w:style>
  <w:style w:type="paragraph" w:styleId="Heading3">
    <w:name w:val="heading 3"/>
    <w:basedOn w:val="Normal"/>
    <w:next w:val="Normal"/>
    <w:link w:val="Heading3Char"/>
    <w:qFormat/>
    <w:pPr>
      <w:keepNext/>
      <w:ind w:hanging="1440"/>
      <w:outlineLvl w:val="2"/>
    </w:pPr>
    <w:rPr>
      <w:i/>
      <w:iCs/>
      <w:color w:val="FF0000"/>
      <w:sz w:val="14"/>
    </w:rPr>
  </w:style>
  <w:style w:type="paragraph" w:styleId="Heading4">
    <w:name w:val="heading 4"/>
    <w:basedOn w:val="Normal"/>
    <w:next w:val="Normal"/>
    <w:qFormat/>
    <w:pPr>
      <w:keepNext/>
      <w:ind w:hanging="1440"/>
      <w:jc w:val="center"/>
      <w:outlineLvl w:val="3"/>
    </w:pPr>
    <w:rPr>
      <w:rFonts w:ascii="Arial" w:hAnsi="Arial" w:cs="Arial"/>
      <w:i/>
      <w:iCs/>
      <w:color w:val="000000"/>
      <w:sz w:val="14"/>
    </w:rPr>
  </w:style>
  <w:style w:type="paragraph" w:styleId="Heading5">
    <w:name w:val="heading 5"/>
    <w:basedOn w:val="Normal"/>
    <w:next w:val="Normal"/>
    <w:link w:val="Heading5Char"/>
    <w:qFormat/>
    <w:pPr>
      <w:keepNext/>
      <w:ind w:left="1440" w:hanging="2880"/>
      <w:outlineLvl w:val="4"/>
    </w:pPr>
    <w:rPr>
      <w:rFonts w:ascii="Arial" w:hAnsi="Arial" w:cs="Arial"/>
      <w:color w:val="FF0000"/>
      <w:sz w:val="16"/>
      <w:u w:val="single"/>
    </w:rPr>
  </w:style>
  <w:style w:type="paragraph" w:styleId="Heading6">
    <w:name w:val="heading 6"/>
    <w:basedOn w:val="Normal"/>
    <w:next w:val="Normal"/>
    <w:qFormat/>
    <w:pPr>
      <w:keepNext/>
      <w:ind w:left="-1440"/>
      <w:outlineLvl w:val="5"/>
    </w:pPr>
    <w:rPr>
      <w:i/>
      <w:iCs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left="2880"/>
    </w:pPr>
    <w:rPr>
      <w:rFonts w:ascii="Arial" w:hAnsi="Arial" w:cs="Arial"/>
      <w:sz w:val="16"/>
    </w:rPr>
  </w:style>
  <w:style w:type="paragraph" w:styleId="BodyTextIndent2">
    <w:name w:val="Body Text Indent 2"/>
    <w:basedOn w:val="Normal"/>
    <w:semiHidden/>
    <w:pPr>
      <w:ind w:left="2700"/>
    </w:pPr>
  </w:style>
  <w:style w:type="paragraph" w:styleId="BodyText">
    <w:name w:val="Body Text"/>
    <w:basedOn w:val="Normal"/>
    <w:semiHidden/>
    <w:pPr>
      <w:jc w:val="both"/>
    </w:pPr>
  </w:style>
  <w:style w:type="paragraph" w:styleId="z-TopofForm">
    <w:name w:val="HTML Top of Form"/>
    <w:basedOn w:val="Normal"/>
    <w:rPr>
      <w:szCs w:val="20"/>
    </w:rPr>
  </w:style>
  <w:style w:type="character" w:customStyle="1" w:styleId="Heading1Char">
    <w:name w:val="Heading 1 Char"/>
    <w:link w:val="Heading1"/>
    <w:rsid w:val="003B49C8"/>
    <w:rPr>
      <w:i/>
      <w:iCs/>
      <w:sz w:val="14"/>
      <w:szCs w:val="24"/>
    </w:rPr>
  </w:style>
  <w:style w:type="character" w:customStyle="1" w:styleId="Heading2Char">
    <w:name w:val="Heading 2 Char"/>
    <w:link w:val="Heading2"/>
    <w:rsid w:val="00DB5AFF"/>
    <w:rPr>
      <w:i/>
      <w:iCs/>
      <w:sz w:val="14"/>
      <w:szCs w:val="24"/>
    </w:rPr>
  </w:style>
  <w:style w:type="character" w:customStyle="1" w:styleId="Heading3Char">
    <w:name w:val="Heading 3 Char"/>
    <w:link w:val="Heading3"/>
    <w:rsid w:val="00DB5AFF"/>
    <w:rPr>
      <w:i/>
      <w:iCs/>
      <w:color w:val="FF0000"/>
      <w:sz w:val="14"/>
      <w:szCs w:val="24"/>
    </w:rPr>
  </w:style>
  <w:style w:type="character" w:customStyle="1" w:styleId="Heading5Char">
    <w:name w:val="Heading 5 Char"/>
    <w:link w:val="Heading5"/>
    <w:rsid w:val="00DB5AFF"/>
    <w:rPr>
      <w:rFonts w:ascii="Arial" w:hAnsi="Arial" w:cs="Arial"/>
      <w:color w:val="FF0000"/>
      <w:sz w:val="16"/>
      <w:szCs w:val="24"/>
      <w:u w:val="single"/>
    </w:rPr>
  </w:style>
  <w:style w:type="paragraph" w:styleId="NoSpacing">
    <w:name w:val="No Spacing"/>
    <w:basedOn w:val="Normal"/>
    <w:uiPriority w:val="1"/>
    <w:qFormat/>
    <w:rsid w:val="002F66EF"/>
    <w:rPr>
      <w:rFonts w:ascii="Calibri" w:eastAsia="Calibri" w:hAnsi="Calibri"/>
      <w:color w:val="000000"/>
      <w:sz w:val="22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2F66EF"/>
    <w:pPr>
      <w:spacing w:after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hurl\Documents\Custom%20Office%20Templates\MFCA%20-%202018-2019%20Letterhead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66B26089BC94C9980C9FD17D958E7" ma:contentTypeVersion="11" ma:contentTypeDescription="Create a new document." ma:contentTypeScope="" ma:versionID="f10ef41c453ea64d53be5f0a93610719">
  <xsd:schema xmlns:xsd="http://www.w3.org/2001/XMLSchema" xmlns:xs="http://www.w3.org/2001/XMLSchema" xmlns:p="http://schemas.microsoft.com/office/2006/metadata/properties" xmlns:ns3="46573d85-23e8-422e-9a06-be54ff415123" xmlns:ns4="1b97dce4-cf98-4b1c-9332-598411dfa277" targetNamespace="http://schemas.microsoft.com/office/2006/metadata/properties" ma:root="true" ma:fieldsID="91785d020365c29b52aec264b62cf5df" ns3:_="" ns4:_="">
    <xsd:import namespace="46573d85-23e8-422e-9a06-be54ff415123"/>
    <xsd:import namespace="1b97dce4-cf98-4b1c-9332-598411dfa27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73d85-23e8-422e-9a06-be54ff4151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7dce4-cf98-4b1c-9332-598411dfa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C433AB-4F6E-4526-B2D5-B82A9F808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573d85-23e8-422e-9a06-be54ff415123"/>
    <ds:schemaRef ds:uri="1b97dce4-cf98-4b1c-9332-598411dfa2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4309BA-7057-4105-BA5F-9791A73E3F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E89EBB-A854-4B89-8A7E-27892DB16D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MFCA - 2018-2019 Letterhead</Template>
  <TotalTime>43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</vt:lpstr>
    </vt:vector>
  </TitlesOfParts>
  <Company>Town of Sanford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Mike Thurlow</dc:creator>
  <cp:keywords/>
  <cp:lastModifiedBy>William St. Michel</cp:lastModifiedBy>
  <cp:revision>32</cp:revision>
  <cp:lastPrinted>2025-03-04T16:37:00Z</cp:lastPrinted>
  <dcterms:created xsi:type="dcterms:W3CDTF">2026-08-21T14:44:00Z</dcterms:created>
  <dcterms:modified xsi:type="dcterms:W3CDTF">2026-08-21T15:20:00Z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0x01010020366B26089BC94C9980C9FD17D958E7</vt:lpwstr>
  </property>
</Properties>
</file>